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BBE197" w14:textId="77777777" w:rsidR="00B00723" w:rsidRDefault="00B43054">
      <w:r>
        <w:rPr>
          <w:noProof/>
        </w:rPr>
        <mc:AlternateContent>
          <mc:Choice Requires="wps">
            <w:drawing>
              <wp:anchor distT="0" distB="0" distL="114300" distR="114300" simplePos="0" relativeHeight="251671599" behindDoc="0" locked="0" layoutInCell="1" allowOverlap="1" wp14:anchorId="4ECA5CDC" wp14:editId="44593944">
                <wp:simplePos x="0" y="0"/>
                <wp:positionH relativeFrom="page">
                  <wp:posOffset>457200</wp:posOffset>
                </wp:positionH>
                <wp:positionV relativeFrom="page">
                  <wp:posOffset>5486400</wp:posOffset>
                </wp:positionV>
                <wp:extent cx="9156700" cy="2057400"/>
                <wp:effectExtent l="0" t="0" r="0" b="0"/>
                <wp:wrapThrough wrapText="bothSides">
                  <wp:wrapPolygon edited="0">
                    <wp:start x="60" y="0"/>
                    <wp:lineTo x="60" y="21333"/>
                    <wp:lineTo x="21450" y="21333"/>
                    <wp:lineTo x="21450" y="0"/>
                    <wp:lineTo x="60" y="0"/>
                  </wp:wrapPolygon>
                </wp:wrapThrough>
                <wp:docPr id="34" name="Text Box 34"/>
                <wp:cNvGraphicFramePr/>
                <a:graphic xmlns:a="http://schemas.openxmlformats.org/drawingml/2006/main">
                  <a:graphicData uri="http://schemas.microsoft.com/office/word/2010/wordprocessingShape">
                    <wps:wsp>
                      <wps:cNvSpPr txBox="1"/>
                      <wps:spPr>
                        <a:xfrm>
                          <a:off x="0" y="0"/>
                          <a:ext cx="9156700" cy="2057400"/>
                        </a:xfrm>
                        <a:prstGeom prst="rect">
                          <a:avLst/>
                        </a:prstGeom>
                        <a:noFill/>
                        <a:ln>
                          <a:noFill/>
                        </a:ln>
                        <a:effectLst/>
                        <a:extLst>
                          <a:ext uri="{C572A759-6A51-4108-AA02-DFA0A04FC94B}">
                            <ma14:wrappingTextBoxFlag xmlns:ma14="http://schemas.microsoft.com/office/mac/drawingml/2011/main" val="1"/>
                          </a:ext>
                        </a:extLst>
                      </wps:spPr>
                      <wps:txbx>
                        <w:txbxContent>
                          <w:p w14:paraId="179CFE07" w14:textId="77777777" w:rsidR="00271710" w:rsidRPr="005140FF" w:rsidRDefault="00271710" w:rsidP="00B43054">
                            <w:r>
                              <w:t>What dosha are you?</w:t>
                            </w:r>
                            <w:bookmarkStart w:id="0" w:name="_GoBack"/>
                            <w:bookmarkEnd w:id="0"/>
                          </w:p>
                          <w:p w14:paraId="7CCA1620" w14:textId="77777777" w:rsidR="00271710" w:rsidRPr="005140FF" w:rsidRDefault="00271710">
                            <w:hyperlink r:id="rId8" w:history="1">
                              <w:r w:rsidRPr="005140FF">
                                <w:rPr>
                                  <w:rStyle w:val="Hyperlink"/>
                                  <w:color w:val="auto"/>
                                </w:rPr>
                                <w:t>http://doshaquiz.chopra.com/</w:t>
                              </w:r>
                            </w:hyperlink>
                          </w:p>
                          <w:p w14:paraId="6FBFC3AE" w14:textId="77777777" w:rsidR="00271710" w:rsidRDefault="00271710" w:rsidP="00B43054">
                            <w:pPr>
                              <w:spacing w:before="240" w:after="168" w:line="288" w:lineRule="atLeast"/>
                              <w:outlineLvl w:val="2"/>
                            </w:pPr>
                          </w:p>
                          <w:p w14:paraId="2AC2E65E" w14:textId="77777777" w:rsidR="00271710" w:rsidRDefault="00271710" w:rsidP="00B43054">
                            <w:pPr>
                              <w:spacing w:before="240" w:after="168" w:line="288" w:lineRule="atLeast"/>
                              <w:outlineLvl w:val="2"/>
                              <w:rPr>
                                <w:i/>
                              </w:rPr>
                            </w:pPr>
                            <w:r>
                              <w:t xml:space="preserve">Ayurvedic Recipe from </w:t>
                            </w:r>
                            <w:r>
                              <w:rPr>
                                <w:i/>
                              </w:rPr>
                              <w:t>Pinki’s Palate: Raw Energy Bites</w:t>
                            </w:r>
                          </w:p>
                          <w:p w14:paraId="120C7D3E" w14:textId="776FF592" w:rsidR="00271710" w:rsidRPr="004579AB" w:rsidRDefault="00271710" w:rsidP="005140FF">
                            <w:pPr>
                              <w:spacing w:before="240" w:after="168" w:line="288" w:lineRule="atLeast"/>
                              <w:outlineLvl w:val="2"/>
                              <w:rPr>
                                <w:rFonts w:ascii="Helvetica" w:hAnsi="Helvetica" w:cs="Times New Roman"/>
                                <w:color w:val="333333"/>
                                <w:sz w:val="18"/>
                                <w:szCs w:val="18"/>
                              </w:rPr>
                            </w:pPr>
                            <w:r>
                              <w:t xml:space="preserve">Ingredients: ½ cup tahini, ½ cup shredded coconut, 1 cup dates/dried figs, ½ mixed nuts/seeds, superfoods of choice (goji berries,  flax seeds, cacao nibs, almond butter, hemp seeds, buckwheat). Directions: Soak dates/figs in warm water for a few hours. Blend all ingredients in food processor until thick mixture is formed. Roll into bites. Coat with shredded coconut, sesame or chia seeds, or cocoa powder. Store in fridge. </w:t>
                            </w:r>
                            <w:r>
                              <w:sym w:font="Wingdings" w:char="F04A"/>
                            </w:r>
                          </w:p>
                          <w:p w14:paraId="042D65E1" w14:textId="77777777" w:rsidR="00271710" w:rsidRDefault="002717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26" type="#_x0000_t202" style="position:absolute;margin-left:36pt;margin-top:6in;width:721pt;height:162pt;z-index:2516715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" mv:complextextbox="1" filled="f" stroked="f">
                <v:textbox>
                  <w:txbxContent>
                    <w:p w14:paraId="179CFE07" w14:textId="77777777" w:rsidR="00271710" w:rsidRPr="005140FF" w:rsidRDefault="00271710" w:rsidP="00B43054">
                      <w:r>
                        <w:t>What dosha are you?</w:t>
                      </w:r>
                      <w:bookmarkStart w:id="1" w:name="_GoBack"/>
                      <w:bookmarkEnd w:id="1"/>
                    </w:p>
                    <w:p w14:paraId="7CCA1620" w14:textId="77777777" w:rsidR="00271710" w:rsidRPr="005140FF" w:rsidRDefault="00271710">
                      <w:hyperlink r:id="rId9" w:history="1">
                        <w:r w:rsidRPr="005140FF">
                          <w:rPr>
                            <w:rStyle w:val="Hyperlink"/>
                            <w:color w:val="auto"/>
                          </w:rPr>
                          <w:t>http://doshaquiz.chopra.com/</w:t>
                        </w:r>
                      </w:hyperlink>
                    </w:p>
                    <w:p w14:paraId="6FBFC3AE" w14:textId="77777777" w:rsidR="00271710" w:rsidRDefault="00271710" w:rsidP="00B43054">
                      <w:pPr>
                        <w:spacing w:before="240" w:after="168" w:line="288" w:lineRule="atLeast"/>
                        <w:outlineLvl w:val="2"/>
                      </w:pPr>
                    </w:p>
                    <w:p w14:paraId="2AC2E65E" w14:textId="77777777" w:rsidR="00271710" w:rsidRDefault="00271710" w:rsidP="00B43054">
                      <w:pPr>
                        <w:spacing w:before="240" w:after="168" w:line="288" w:lineRule="atLeast"/>
                        <w:outlineLvl w:val="2"/>
                        <w:rPr>
                          <w:i/>
                        </w:rPr>
                      </w:pPr>
                      <w:r>
                        <w:t xml:space="preserve">Ayurvedic Recipe from </w:t>
                      </w:r>
                      <w:r>
                        <w:rPr>
                          <w:i/>
                        </w:rPr>
                        <w:t>Pinki’s Palate: Raw Energy Bites</w:t>
                      </w:r>
                    </w:p>
                    <w:p w14:paraId="120C7D3E" w14:textId="776FF592" w:rsidR="00271710" w:rsidRPr="004579AB" w:rsidRDefault="00271710" w:rsidP="005140FF">
                      <w:pPr>
                        <w:spacing w:before="240" w:after="168" w:line="288" w:lineRule="atLeast"/>
                        <w:outlineLvl w:val="2"/>
                        <w:rPr>
                          <w:rFonts w:ascii="Helvetica" w:hAnsi="Helvetica" w:cs="Times New Roman"/>
                          <w:color w:val="333333"/>
                          <w:sz w:val="18"/>
                          <w:szCs w:val="18"/>
                        </w:rPr>
                      </w:pPr>
                      <w:r>
                        <w:t xml:space="preserve">Ingredients: ½ cup tahini, ½ cup shredded coconut, 1 cup dates/dried figs, ½ mixed nuts/seeds, superfoods of choice (goji berries,  flax seeds, cacao nibs, almond butter, hemp seeds, buckwheat). Directions: Soak dates/figs in warm water for a few hours. Blend all ingredients in food processor until thick mixture is formed. Roll into bites. Coat with shredded coconut, sesame or chia seeds, or cocoa powder. Store in fridge. </w:t>
                      </w:r>
                      <w:r>
                        <w:sym w:font="Wingdings" w:char="F04A"/>
                      </w:r>
                    </w:p>
                    <w:p w14:paraId="042D65E1" w14:textId="77777777" w:rsidR="00271710" w:rsidRDefault="00271710"/>
                  </w:txbxContent>
                </v:textbox>
                <w10:wrap type="through" anchorx="page" anchory="page"/>
              </v:shape>
            </w:pict>
          </mc:Fallback>
        </mc:AlternateContent>
      </w:r>
      <w:r>
        <w:rPr>
          <w:noProof/>
        </w:rPr>
        <w:drawing>
          <wp:anchor distT="0" distB="0" distL="114300" distR="114300" simplePos="0" relativeHeight="251658281" behindDoc="0" locked="0" layoutInCell="1" allowOverlap="1" wp14:anchorId="2DF6BB46" wp14:editId="6D7B3089">
            <wp:simplePos x="0" y="0"/>
            <wp:positionH relativeFrom="page">
              <wp:posOffset>434340</wp:posOffset>
            </wp:positionH>
            <wp:positionV relativeFrom="page">
              <wp:posOffset>5715000</wp:posOffset>
            </wp:positionV>
            <wp:extent cx="9189720" cy="1615440"/>
            <wp:effectExtent l="0" t="0" r="5080" b="10160"/>
            <wp:wrapNone/>
            <wp:docPr id="30" name="Picture 30" descr=":p2-spec-brochure-fc12-R2:Assets: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2-spec-brochure-fc12-R2:Assets:coverOverlay.png"/>
                    <pic:cNvPicPr>
                      <a:picLocks noChangeAspect="1" noChangeArrowheads="1"/>
                    </pic:cNvPicPr>
                  </pic:nvPicPr>
                  <pic:blipFill>
                    <a:blip r:embed="rId10"/>
                    <a:srcRect/>
                    <a:stretch>
                      <a:fillRect/>
                    </a:stretch>
                  </pic:blipFill>
                  <pic:spPr bwMode="auto">
                    <a:xfrm>
                      <a:off x="0" y="0"/>
                      <a:ext cx="9189720" cy="1615440"/>
                    </a:xfrm>
                    <a:prstGeom prst="rect">
                      <a:avLst/>
                    </a:prstGeom>
                    <a:noFill/>
                    <a:ln w="9525">
                      <a:noFill/>
                      <a:miter lim="800000"/>
                      <a:headEnd/>
                      <a:tailEnd/>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9551" behindDoc="0" locked="0" layoutInCell="1" allowOverlap="1" wp14:anchorId="2A01FC3F" wp14:editId="2936B5C2">
                <wp:simplePos x="0" y="0"/>
                <wp:positionH relativeFrom="page">
                  <wp:posOffset>7025640</wp:posOffset>
                </wp:positionH>
                <wp:positionV relativeFrom="page">
                  <wp:posOffset>1143000</wp:posOffset>
                </wp:positionV>
                <wp:extent cx="2588260" cy="4114800"/>
                <wp:effectExtent l="0" t="0" r="0" b="0"/>
                <wp:wrapThrough wrapText="bothSides">
                  <wp:wrapPolygon edited="0">
                    <wp:start x="212" y="0"/>
                    <wp:lineTo x="212" y="21467"/>
                    <wp:lineTo x="21197" y="21467"/>
                    <wp:lineTo x="21197" y="0"/>
                    <wp:lineTo x="212" y="0"/>
                  </wp:wrapPolygon>
                </wp:wrapThrough>
                <wp:docPr id="33" name="Text Box 33"/>
                <wp:cNvGraphicFramePr/>
                <a:graphic xmlns:a="http://schemas.openxmlformats.org/drawingml/2006/main">
                  <a:graphicData uri="http://schemas.microsoft.com/office/word/2010/wordprocessingShape">
                    <wps:wsp>
                      <wps:cNvSpPr txBox="1"/>
                      <wps:spPr>
                        <a:xfrm>
                          <a:off x="0" y="0"/>
                          <a:ext cx="2588260" cy="4114800"/>
                        </a:xfrm>
                        <a:prstGeom prst="rect">
                          <a:avLst/>
                        </a:prstGeom>
                        <a:noFill/>
                        <a:ln>
                          <a:noFill/>
                        </a:ln>
                        <a:effectLst/>
                        <a:extLst>
                          <a:ext uri="{C572A759-6A51-4108-AA02-DFA0A04FC94B}">
                            <ma14:wrappingTextBoxFlag xmlns:ma14="http://schemas.microsoft.com/office/mac/drawingml/2011/main" val="1"/>
                          </a:ext>
                        </a:extLst>
                      </wps:spPr>
                      <wps:txbx>
                        <w:txbxContent>
                          <w:p w14:paraId="354481CB" w14:textId="77777777" w:rsidR="00271710" w:rsidRDefault="00271710" w:rsidP="00B43054">
                            <w:pPr>
                              <w:pStyle w:val="BodyText2"/>
                            </w:pPr>
                            <w:r>
                              <w:t>Body type: large build, wide shoulders and hips, thick wavy hair, good physical stamina</w:t>
                            </w:r>
                          </w:p>
                          <w:p w14:paraId="203424E9" w14:textId="77777777" w:rsidR="00271710" w:rsidRDefault="00271710" w:rsidP="00B43054">
                            <w:pPr>
                              <w:pStyle w:val="BodyText2"/>
                            </w:pPr>
                            <w:r>
                              <w:t>Mentally: slow to learn but good memory</w:t>
                            </w:r>
                          </w:p>
                          <w:p w14:paraId="0B78C229" w14:textId="77777777" w:rsidR="00271710" w:rsidRDefault="00271710" w:rsidP="00B43054">
                            <w:pPr>
                              <w:pStyle w:val="BodyText2"/>
                            </w:pPr>
                            <w:r>
                              <w:t>Emotionally: loyal, stable, and reliable</w:t>
                            </w:r>
                          </w:p>
                          <w:p w14:paraId="32BD4542" w14:textId="77777777" w:rsidR="00271710" w:rsidRDefault="00271710" w:rsidP="00B43054">
                            <w:pPr>
                              <w:pStyle w:val="BodyText2"/>
                            </w:pPr>
                            <w:r>
                              <w:t>Disruptions: daytime sleeping, eating after stomach is full, eating foods high in water/salt content/sugar, greed</w:t>
                            </w:r>
                          </w:p>
                          <w:p w14:paraId="2216CED1" w14:textId="77777777" w:rsidR="00271710" w:rsidRDefault="00271710" w:rsidP="00B43054">
                            <w:pPr>
                              <w:pStyle w:val="BodyText2"/>
                            </w:pPr>
                            <w:r>
                              <w:t>Susceptible to: asthma/breathing disorders, diabetes, cancer, nausea after eating, obesity</w:t>
                            </w:r>
                          </w:p>
                          <w:p w14:paraId="6008F999" w14:textId="77777777" w:rsidR="00271710" w:rsidRDefault="00271710" w:rsidP="00B43054">
                            <w:pPr>
                              <w:pStyle w:val="BodyText2"/>
                            </w:pPr>
                            <w:r>
                              <w:t>Imbalance: tendency for sinus infections, poor circulation, slow digestion</w:t>
                            </w:r>
                          </w:p>
                          <w:p w14:paraId="535C3BF8" w14:textId="77777777" w:rsidR="00271710" w:rsidRDefault="00271710" w:rsidP="00B43054">
                            <w:pPr>
                              <w:pStyle w:val="BodyText2"/>
                            </w:pPr>
                            <w:r>
                              <w:t>Avoid: oils/fats, sweets and salts due to digestion</w:t>
                            </w:r>
                          </w:p>
                          <w:p w14:paraId="14758DAF" w14:textId="77777777" w:rsidR="00271710" w:rsidRDefault="00271710" w:rsidP="00B43054">
                            <w:pPr>
                              <w:pStyle w:val="BodyText2"/>
                            </w:pPr>
                            <w:r>
                              <w:t>Eat: lots of spices, vegetables, and high fiber foods</w:t>
                            </w:r>
                          </w:p>
                          <w:p w14:paraId="7CC93E53" w14:textId="77777777" w:rsidR="00271710" w:rsidRDefault="00271710" w:rsidP="00B43054">
                            <w:pPr>
                              <w:pStyle w:val="BodyText2"/>
                            </w:pPr>
                          </w:p>
                          <w:p w14:paraId="4F68E87E" w14:textId="77777777" w:rsidR="00271710" w:rsidRDefault="00271710" w:rsidP="00B43054">
                            <w:pPr>
                              <w:pStyle w:val="BodyText2"/>
                            </w:pPr>
                          </w:p>
                          <w:p w14:paraId="06AC0ACF" w14:textId="77777777" w:rsidR="00271710" w:rsidRPr="003D5F88" w:rsidRDefault="00271710" w:rsidP="00B43054">
                            <w:pPr>
                              <w:pStyle w:val="BodyText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7" type="#_x0000_t202" style="position:absolute;margin-left:553.2pt;margin-top:90pt;width:203.8pt;height:324pt;z-index:2516695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" mv:complextextbox="1" filled="f" stroked="f">
                <v:textbox>
                  <w:txbxContent>
                    <w:p w14:paraId="354481CB" w14:textId="77777777" w:rsidR="00271710" w:rsidRDefault="00271710" w:rsidP="00B43054">
                      <w:pPr>
                        <w:pStyle w:val="BodyText2"/>
                      </w:pPr>
                      <w:r>
                        <w:t>Body type: large build, wide shoulders and hips, thick wavy hair, good physical stamina</w:t>
                      </w:r>
                    </w:p>
                    <w:p w14:paraId="203424E9" w14:textId="77777777" w:rsidR="00271710" w:rsidRDefault="00271710" w:rsidP="00B43054">
                      <w:pPr>
                        <w:pStyle w:val="BodyText2"/>
                      </w:pPr>
                      <w:r>
                        <w:t>Mentally: slow to learn but good memory</w:t>
                      </w:r>
                    </w:p>
                    <w:p w14:paraId="0B78C229" w14:textId="77777777" w:rsidR="00271710" w:rsidRDefault="00271710" w:rsidP="00B43054">
                      <w:pPr>
                        <w:pStyle w:val="BodyText2"/>
                      </w:pPr>
                      <w:r>
                        <w:t>Emotionally: loyal, stable, and reliable</w:t>
                      </w:r>
                    </w:p>
                    <w:p w14:paraId="32BD4542" w14:textId="77777777" w:rsidR="00271710" w:rsidRDefault="00271710" w:rsidP="00B43054">
                      <w:pPr>
                        <w:pStyle w:val="BodyText2"/>
                      </w:pPr>
                      <w:r>
                        <w:t>Disruptions: daytime sleeping, eating after stomach is full, eating foods high in water/salt content/sugar, greed</w:t>
                      </w:r>
                    </w:p>
                    <w:p w14:paraId="2216CED1" w14:textId="77777777" w:rsidR="00271710" w:rsidRDefault="00271710" w:rsidP="00B43054">
                      <w:pPr>
                        <w:pStyle w:val="BodyText2"/>
                      </w:pPr>
                      <w:r>
                        <w:t>Susceptible to: asthma/breathing disorders, diabetes, cancer, nausea after eating, obesity</w:t>
                      </w:r>
                    </w:p>
                    <w:p w14:paraId="6008F999" w14:textId="77777777" w:rsidR="00271710" w:rsidRDefault="00271710" w:rsidP="00B43054">
                      <w:pPr>
                        <w:pStyle w:val="BodyText2"/>
                      </w:pPr>
                      <w:r>
                        <w:t>Imbalance: tendency for sinus infections, poor circulation, slow digestion</w:t>
                      </w:r>
                    </w:p>
                    <w:p w14:paraId="535C3BF8" w14:textId="77777777" w:rsidR="00271710" w:rsidRDefault="00271710" w:rsidP="00B43054">
                      <w:pPr>
                        <w:pStyle w:val="BodyText2"/>
                      </w:pPr>
                      <w:r>
                        <w:t>Avoid: oils/fats, sweets and salts due to digestion</w:t>
                      </w:r>
                    </w:p>
                    <w:p w14:paraId="14758DAF" w14:textId="77777777" w:rsidR="00271710" w:rsidRDefault="00271710" w:rsidP="00B43054">
                      <w:pPr>
                        <w:pStyle w:val="BodyText2"/>
                      </w:pPr>
                      <w:r>
                        <w:t>Eat: lots of spices, vegetables, and high fiber foods</w:t>
                      </w:r>
                    </w:p>
                    <w:p w14:paraId="7CC93E53" w14:textId="77777777" w:rsidR="00271710" w:rsidRDefault="00271710" w:rsidP="00B43054">
                      <w:pPr>
                        <w:pStyle w:val="BodyText2"/>
                      </w:pPr>
                    </w:p>
                    <w:p w14:paraId="4F68E87E" w14:textId="77777777" w:rsidR="00271710" w:rsidRDefault="00271710" w:rsidP="00B43054">
                      <w:pPr>
                        <w:pStyle w:val="BodyText2"/>
                      </w:pPr>
                    </w:p>
                    <w:p w14:paraId="06AC0ACF" w14:textId="77777777" w:rsidR="00271710" w:rsidRPr="003D5F88" w:rsidRDefault="00271710" w:rsidP="00B43054">
                      <w:pPr>
                        <w:pStyle w:val="BodyText2"/>
                      </w:pPr>
                    </w:p>
                  </w:txbxContent>
                </v:textbox>
                <w10:wrap type="through" anchorx="page" anchory="page"/>
              </v:shape>
            </w:pict>
          </mc:Fallback>
        </mc:AlternateContent>
      </w:r>
      <w:r w:rsidR="00B83EA6">
        <w:rPr>
          <w:noProof/>
        </w:rPr>
        <mc:AlternateContent>
          <mc:Choice Requires="wps">
            <w:drawing>
              <wp:anchor distT="0" distB="0" distL="114300" distR="114300" simplePos="0" relativeHeight="251666479" behindDoc="0" locked="0" layoutInCell="1" allowOverlap="1" wp14:anchorId="32E7A826" wp14:editId="7C2A7705">
                <wp:simplePos x="0" y="0"/>
                <wp:positionH relativeFrom="page">
                  <wp:posOffset>7025640</wp:posOffset>
                </wp:positionH>
                <wp:positionV relativeFrom="page">
                  <wp:posOffset>457200</wp:posOffset>
                </wp:positionV>
                <wp:extent cx="2597785" cy="685800"/>
                <wp:effectExtent l="0" t="0" r="0" b="0"/>
                <wp:wrapThrough wrapText="bothSides">
                  <wp:wrapPolygon edited="0">
                    <wp:start x="211" y="0"/>
                    <wp:lineTo x="211" y="20800"/>
                    <wp:lineTo x="21120" y="20800"/>
                    <wp:lineTo x="21120" y="0"/>
                    <wp:lineTo x="211" y="0"/>
                  </wp:wrapPolygon>
                </wp:wrapThrough>
                <wp:docPr id="28" name="Text Box 28"/>
                <wp:cNvGraphicFramePr/>
                <a:graphic xmlns:a="http://schemas.openxmlformats.org/drawingml/2006/main">
                  <a:graphicData uri="http://schemas.microsoft.com/office/word/2010/wordprocessingShape">
                    <wps:wsp>
                      <wps:cNvSpPr txBox="1"/>
                      <wps:spPr>
                        <a:xfrm>
                          <a:off x="0" y="0"/>
                          <a:ext cx="2597785" cy="685800"/>
                        </a:xfrm>
                        <a:prstGeom prst="rect">
                          <a:avLst/>
                        </a:prstGeom>
                        <a:noFill/>
                        <a:ln>
                          <a:noFill/>
                        </a:ln>
                        <a:effectLst/>
                        <a:extLst>
                          <a:ext uri="{C572A759-6A51-4108-AA02-DFA0A04FC94B}">
                            <ma14:wrappingTextBoxFlag xmlns:ma14="http://schemas.microsoft.com/office/mac/drawingml/2011/main" val="1"/>
                          </a:ext>
                        </a:extLst>
                      </wps:spPr>
                      <wps:txbx>
                        <w:txbxContent>
                          <w:p w14:paraId="2087DAEB" w14:textId="77777777" w:rsidR="00271710" w:rsidRPr="00531151" w:rsidRDefault="00271710" w:rsidP="00B83EA6">
                            <w:pPr>
                              <w:pStyle w:val="Heading2"/>
                              <w:rPr>
                                <w:noProof/>
                              </w:rPr>
                            </w:pPr>
                            <w:r>
                              <w:t>Kapha Dosha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style="position:absolute;margin-left:553.2pt;margin-top:36pt;width:204.55pt;height:54pt;z-index:2516664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" mv:complextextbox="1" filled="f" stroked="f">
                <v:textbox>
                  <w:txbxContent>
                    <w:p w14:paraId="2087DAEB" w14:textId="77777777" w:rsidR="00271710" w:rsidRPr="00531151" w:rsidRDefault="00271710" w:rsidP="00B83EA6">
                      <w:pPr>
                        <w:pStyle w:val="Heading2"/>
                        <w:rPr>
                          <w:noProof/>
                        </w:rPr>
                      </w:pPr>
                      <w:r>
                        <w:t>Kapha Dosha</w:t>
                      </w:r>
                    </w:p>
                  </w:txbxContent>
                </v:textbox>
                <w10:wrap type="through" anchorx="page" anchory="page"/>
              </v:shape>
            </w:pict>
          </mc:Fallback>
        </mc:AlternateContent>
      </w:r>
      <w:r w:rsidR="00B83EA6">
        <w:rPr>
          <w:noProof/>
        </w:rPr>
        <mc:AlternateContent>
          <mc:Choice Requires="wps">
            <w:drawing>
              <wp:anchor distT="0" distB="0" distL="114300" distR="114300" simplePos="0" relativeHeight="251658252" behindDoc="0" locked="0" layoutInCell="0" allowOverlap="1" wp14:anchorId="0424E405" wp14:editId="164C4832">
                <wp:simplePos x="0" y="0"/>
                <wp:positionH relativeFrom="page">
                  <wp:posOffset>3871595</wp:posOffset>
                </wp:positionH>
                <wp:positionV relativeFrom="page">
                  <wp:posOffset>457200</wp:posOffset>
                </wp:positionV>
                <wp:extent cx="2340610" cy="5029200"/>
                <wp:effectExtent l="0" t="0" r="0" b="0"/>
                <wp:wrapTight wrapText="bothSides">
                  <wp:wrapPolygon edited="0">
                    <wp:start x="234" y="0"/>
                    <wp:lineTo x="234" y="21491"/>
                    <wp:lineTo x="21096" y="21491"/>
                    <wp:lineTo x="21096" y="0"/>
                    <wp:lineTo x="234" y="0"/>
                  </wp:wrapPolygon>
                </wp:wrapTight>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502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70F8B90" w14:textId="77777777" w:rsidR="00271710" w:rsidRDefault="00271710" w:rsidP="00B83EA6">
                            <w:pPr>
                              <w:pStyle w:val="Heading2"/>
                            </w:pPr>
                            <w:r>
                              <w:t>Pitta Dosha</w:t>
                            </w:r>
                          </w:p>
                          <w:p w14:paraId="4A69C72A" w14:textId="77777777" w:rsidR="00271710" w:rsidRDefault="00271710" w:rsidP="00B00723">
                            <w:pPr>
                              <w:pStyle w:val="BodyText2"/>
                            </w:pPr>
                            <w:r>
                              <w:t>Body type: medium build, good muscle tone, feels warm, premature graying/balding hair, reddish complexion, good digestion</w:t>
                            </w:r>
                          </w:p>
                          <w:p w14:paraId="570A6468" w14:textId="77777777" w:rsidR="00271710" w:rsidRDefault="00271710" w:rsidP="00B00723">
                            <w:pPr>
                              <w:pStyle w:val="BodyText2"/>
                            </w:pPr>
                            <w:r>
                              <w:t>Mentally: enjoy high energy levels, intelligent, focused, ambitious</w:t>
                            </w:r>
                          </w:p>
                          <w:p w14:paraId="44BAD4EE" w14:textId="77777777" w:rsidR="00271710" w:rsidRDefault="00271710" w:rsidP="00B00723">
                            <w:pPr>
                              <w:pStyle w:val="BodyText2"/>
                            </w:pPr>
                            <w:r>
                              <w:t>Emotionally: passionate about life, tend to be perfectionist, irritable</w:t>
                            </w:r>
                          </w:p>
                          <w:p w14:paraId="4E877E8F" w14:textId="77777777" w:rsidR="00271710" w:rsidRDefault="00271710" w:rsidP="00B00723">
                            <w:pPr>
                              <w:pStyle w:val="BodyText2"/>
                            </w:pPr>
                            <w:r>
                              <w:t>Disruptions: eating sour/spicy foods, spending too much time in the sun</w:t>
                            </w:r>
                          </w:p>
                          <w:p w14:paraId="3F0F1475" w14:textId="77777777" w:rsidR="00271710" w:rsidRDefault="00271710" w:rsidP="00B00723">
                            <w:pPr>
                              <w:pStyle w:val="BodyText2"/>
                            </w:pPr>
                            <w:r>
                              <w:t>Susceptible to: anger and negative emotions, Chron’s disease, heart disease, heartburn after eating, high BP, infections</w:t>
                            </w:r>
                          </w:p>
                          <w:p w14:paraId="4090A48C" w14:textId="77777777" w:rsidR="00271710" w:rsidRDefault="00271710" w:rsidP="00B00723">
                            <w:pPr>
                              <w:pStyle w:val="BodyText2"/>
                            </w:pPr>
                            <w:r>
                              <w:t>Imbalance: excessive anger, inflammatory conditions, digestive problems, over-stressed workaholics</w:t>
                            </w:r>
                          </w:p>
                          <w:p w14:paraId="080552C0" w14:textId="77777777" w:rsidR="00271710" w:rsidRDefault="00271710" w:rsidP="00B00723">
                            <w:pPr>
                              <w:pStyle w:val="BodyText2"/>
                            </w:pPr>
                            <w:r>
                              <w:t>Avoid: hot spices, alcohol, coffee, vinegar, and acidic foods</w:t>
                            </w:r>
                          </w:p>
                          <w:p w14:paraId="4F443297" w14:textId="77777777" w:rsidR="00271710" w:rsidRDefault="00271710" w:rsidP="00B00723">
                            <w:pPr>
                              <w:pStyle w:val="BodyText2"/>
                            </w:pPr>
                            <w:r>
                              <w:t>Eat: cooling vegetables high in water content, and sweet juicy fruits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304.85pt;margin-top:36pt;width:184.3pt;height:396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" mv:complextextbox="1" o:allowincell="f" filled="f" stroked="f">
                <v:textbox inset=",0,,0">
                  <w:txbxContent>
                    <w:p w14:paraId="170F8B90" w14:textId="77777777" w:rsidR="00271710" w:rsidRDefault="00271710" w:rsidP="00B83EA6">
                      <w:pPr>
                        <w:pStyle w:val="Heading2"/>
                      </w:pPr>
                      <w:r>
                        <w:t>Pitta Dosha</w:t>
                      </w:r>
                    </w:p>
                    <w:p w14:paraId="4A69C72A" w14:textId="77777777" w:rsidR="00271710" w:rsidRDefault="00271710" w:rsidP="00B00723">
                      <w:pPr>
                        <w:pStyle w:val="BodyText2"/>
                      </w:pPr>
                      <w:r>
                        <w:t>Body type: medium build, good muscle tone, feels warm, premature graying/balding hair, reddish complexion, good digestion</w:t>
                      </w:r>
                    </w:p>
                    <w:p w14:paraId="570A6468" w14:textId="77777777" w:rsidR="00271710" w:rsidRDefault="00271710" w:rsidP="00B00723">
                      <w:pPr>
                        <w:pStyle w:val="BodyText2"/>
                      </w:pPr>
                      <w:r>
                        <w:t>Mentally: enjoy high energy levels, intelligent, focused, ambitious</w:t>
                      </w:r>
                    </w:p>
                    <w:p w14:paraId="44BAD4EE" w14:textId="77777777" w:rsidR="00271710" w:rsidRDefault="00271710" w:rsidP="00B00723">
                      <w:pPr>
                        <w:pStyle w:val="BodyText2"/>
                      </w:pPr>
                      <w:r>
                        <w:t>Emotionally: passionate about life, tend to be perfectionist, irritable</w:t>
                      </w:r>
                    </w:p>
                    <w:p w14:paraId="4E877E8F" w14:textId="77777777" w:rsidR="00271710" w:rsidRDefault="00271710" w:rsidP="00B00723">
                      <w:pPr>
                        <w:pStyle w:val="BodyText2"/>
                      </w:pPr>
                      <w:r>
                        <w:t>Disruptions: eating sour/spicy foods, spending too much time in the sun</w:t>
                      </w:r>
                    </w:p>
                    <w:p w14:paraId="3F0F1475" w14:textId="77777777" w:rsidR="00271710" w:rsidRDefault="00271710" w:rsidP="00B00723">
                      <w:pPr>
                        <w:pStyle w:val="BodyText2"/>
                      </w:pPr>
                      <w:r>
                        <w:t>Susceptible to: anger and negative emotions, Chron’s disease, heart disease, heartburn after eating, high BP, infections</w:t>
                      </w:r>
                    </w:p>
                    <w:p w14:paraId="4090A48C" w14:textId="77777777" w:rsidR="00271710" w:rsidRDefault="00271710" w:rsidP="00B00723">
                      <w:pPr>
                        <w:pStyle w:val="BodyText2"/>
                      </w:pPr>
                      <w:r>
                        <w:t>Imbalance: excessive anger, inflammatory conditions, digestive problems, over-stressed workaholics</w:t>
                      </w:r>
                    </w:p>
                    <w:p w14:paraId="080552C0" w14:textId="77777777" w:rsidR="00271710" w:rsidRDefault="00271710" w:rsidP="00B00723">
                      <w:pPr>
                        <w:pStyle w:val="BodyText2"/>
                      </w:pPr>
                      <w:r>
                        <w:t>Avoid: hot spices, alcohol, coffee, vinegar, and acidic foods</w:t>
                      </w:r>
                    </w:p>
                    <w:p w14:paraId="4F443297" w14:textId="77777777" w:rsidR="00271710" w:rsidRDefault="00271710" w:rsidP="00B00723">
                      <w:pPr>
                        <w:pStyle w:val="BodyText2"/>
                      </w:pPr>
                      <w:r>
                        <w:t>Eat: cooling vegetables high in water content, and sweet juicy fruits</w:t>
                      </w:r>
                    </w:p>
                  </w:txbxContent>
                </v:textbox>
                <w10:wrap type="tight" anchorx="page" anchory="page"/>
              </v:shape>
            </w:pict>
          </mc:Fallback>
        </mc:AlternateContent>
      </w:r>
      <w:r w:rsidR="00B83EA6">
        <w:rPr>
          <w:noProof/>
        </w:rPr>
        <mc:AlternateContent>
          <mc:Choice Requires="wps">
            <w:drawing>
              <wp:anchor distT="0" distB="0" distL="114300" distR="114300" simplePos="0" relativeHeight="251658251" behindDoc="0" locked="0" layoutInCell="0" allowOverlap="1" wp14:anchorId="077A585F" wp14:editId="7B9CDC72">
                <wp:simplePos x="0" y="0"/>
                <wp:positionH relativeFrom="page">
                  <wp:posOffset>584200</wp:posOffset>
                </wp:positionH>
                <wp:positionV relativeFrom="page">
                  <wp:posOffset>981075</wp:posOffset>
                </wp:positionV>
                <wp:extent cx="2336800" cy="4546600"/>
                <wp:effectExtent l="0" t="0" r="0" b="0"/>
                <wp:wrapTight wrapText="bothSides">
                  <wp:wrapPolygon edited="0">
                    <wp:start x="235" y="0"/>
                    <wp:lineTo x="235" y="21479"/>
                    <wp:lineTo x="21130" y="21479"/>
                    <wp:lineTo x="21130" y="0"/>
                    <wp:lineTo x="235" y="0"/>
                  </wp:wrapPolygon>
                </wp:wrapTight>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454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45AD445" w14:textId="4FA5C060" w:rsidR="00271710" w:rsidRDefault="00271710" w:rsidP="00B00723">
                            <w:pPr>
                              <w:pStyle w:val="BodyText2"/>
                            </w:pPr>
                            <w:r>
                              <w:t>B</w:t>
                            </w:r>
                            <w:r w:rsidR="007D0A1F">
                              <w:t>ody t</w:t>
                            </w:r>
                            <w:r>
                              <w:t>ype: slender, may find it difficult to gain weight, prominent bony structures, little muscle tone, tend to be cold often</w:t>
                            </w:r>
                          </w:p>
                          <w:p w14:paraId="6B8E43F7" w14:textId="00777EC4" w:rsidR="00271710" w:rsidRDefault="007D0A1F" w:rsidP="00B00723">
                            <w:pPr>
                              <w:pStyle w:val="BodyText2"/>
                            </w:pPr>
                            <w:r>
                              <w:t>Mentally: f</w:t>
                            </w:r>
                            <w:r w:rsidR="00271710">
                              <w:t>ast learners, fast forgetters, enjoy change, creative</w:t>
                            </w:r>
                          </w:p>
                          <w:p w14:paraId="4BD23FF5" w14:textId="77777777" w:rsidR="00271710" w:rsidRDefault="00271710" w:rsidP="00B00723">
                            <w:pPr>
                              <w:pStyle w:val="BodyText2"/>
                            </w:pPr>
                            <w:r>
                              <w:t>Emotionally: excitable, enthusiastic, but can become anxious easily</w:t>
                            </w:r>
                          </w:p>
                          <w:p w14:paraId="5BEC8320" w14:textId="72AC6279" w:rsidR="00271710" w:rsidRDefault="007D0A1F" w:rsidP="00B00723">
                            <w:pPr>
                              <w:pStyle w:val="BodyText2"/>
                            </w:pPr>
                            <w:r>
                              <w:t>Disruptions: e</w:t>
                            </w:r>
                            <w:r w:rsidR="00271710">
                              <w:t>ating dry fruit or too soon after a previous meal, fear/grief, staying up too late</w:t>
                            </w:r>
                          </w:p>
                          <w:p w14:paraId="1B6F5CC3" w14:textId="77777777" w:rsidR="00271710" w:rsidRDefault="00271710" w:rsidP="00B00723">
                            <w:pPr>
                              <w:pStyle w:val="BodyText2"/>
                            </w:pPr>
                            <w:r>
                              <w:t>Susceptible to: anxiety, asthma, heart disease, nervous system disorders, rheumatoid arthritis, skin problems</w:t>
                            </w:r>
                          </w:p>
                          <w:p w14:paraId="1A465B2A" w14:textId="77777777" w:rsidR="00271710" w:rsidRDefault="00271710" w:rsidP="00B00723">
                            <w:pPr>
                              <w:pStyle w:val="BodyText2"/>
                            </w:pPr>
                            <w:r>
                              <w:t>Imbalance: poor digestion, dry nasal passages, and can easily catch colds, insomnia and fatigue</w:t>
                            </w:r>
                          </w:p>
                          <w:p w14:paraId="18242830" w14:textId="77777777" w:rsidR="00271710" w:rsidRDefault="00271710" w:rsidP="00B00723">
                            <w:pPr>
                              <w:pStyle w:val="BodyText2"/>
                            </w:pPr>
                            <w:r>
                              <w:t>Avoid: dry/crunchy goods, carbonated drinks, cold/raw veggies</w:t>
                            </w:r>
                          </w:p>
                          <w:p w14:paraId="3E266951" w14:textId="77777777" w:rsidR="00271710" w:rsidRDefault="00271710" w:rsidP="00B00723">
                            <w:pPr>
                              <w:pStyle w:val="BodyText2"/>
                            </w:pPr>
                            <w:r>
                              <w:t>Eat warm cooked foods, nuts, and hot milk</w:t>
                            </w:r>
                          </w:p>
                          <w:p w14:paraId="62A324E3" w14:textId="77777777" w:rsidR="00271710" w:rsidRDefault="00271710" w:rsidP="00B00723">
                            <w:pPr>
                              <w:pStyle w:val="BodyText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46pt;margin-top:77.25pt;width:184pt;height:358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" mv:complextextbox="1" o:allowincell="f" filled="f" stroked="f">
                <v:textbox inset=",0,,0">
                  <w:txbxContent>
                    <w:p w14:paraId="445AD445" w14:textId="4FA5C060" w:rsidR="00271710" w:rsidRDefault="00271710" w:rsidP="00B00723">
                      <w:pPr>
                        <w:pStyle w:val="BodyText2"/>
                      </w:pPr>
                      <w:r>
                        <w:t>B</w:t>
                      </w:r>
                      <w:r w:rsidR="007D0A1F">
                        <w:t>ody t</w:t>
                      </w:r>
                      <w:r>
                        <w:t>ype: slender, may find it difficult to gain weight, prominent bony structures, little muscle tone, tend to be cold often</w:t>
                      </w:r>
                    </w:p>
                    <w:p w14:paraId="6B8E43F7" w14:textId="00777EC4" w:rsidR="00271710" w:rsidRDefault="007D0A1F" w:rsidP="00B00723">
                      <w:pPr>
                        <w:pStyle w:val="BodyText2"/>
                      </w:pPr>
                      <w:r>
                        <w:t>Mentally: f</w:t>
                      </w:r>
                      <w:r w:rsidR="00271710">
                        <w:t>ast learners, fast forgetters, enjoy change, creative</w:t>
                      </w:r>
                    </w:p>
                    <w:p w14:paraId="4BD23FF5" w14:textId="77777777" w:rsidR="00271710" w:rsidRDefault="00271710" w:rsidP="00B00723">
                      <w:pPr>
                        <w:pStyle w:val="BodyText2"/>
                      </w:pPr>
                      <w:r>
                        <w:t>Emotionally: excitable, enthusiastic, but can become anxious easily</w:t>
                      </w:r>
                    </w:p>
                    <w:p w14:paraId="5BEC8320" w14:textId="72AC6279" w:rsidR="00271710" w:rsidRDefault="007D0A1F" w:rsidP="00B00723">
                      <w:pPr>
                        <w:pStyle w:val="BodyText2"/>
                      </w:pPr>
                      <w:r>
                        <w:t>Disruptions: e</w:t>
                      </w:r>
                      <w:r w:rsidR="00271710">
                        <w:t>ating dry fruit or too soon after a previous meal, fear/grief, staying up too late</w:t>
                      </w:r>
                    </w:p>
                    <w:p w14:paraId="1B6F5CC3" w14:textId="77777777" w:rsidR="00271710" w:rsidRDefault="00271710" w:rsidP="00B00723">
                      <w:pPr>
                        <w:pStyle w:val="BodyText2"/>
                      </w:pPr>
                      <w:r>
                        <w:t>Susceptible to: anxiety, asthma, heart disease, nervous system disorders, rheumatoid arthritis, skin problems</w:t>
                      </w:r>
                    </w:p>
                    <w:p w14:paraId="1A465B2A" w14:textId="77777777" w:rsidR="00271710" w:rsidRDefault="00271710" w:rsidP="00B00723">
                      <w:pPr>
                        <w:pStyle w:val="BodyText2"/>
                      </w:pPr>
                      <w:r>
                        <w:t>Imbalance: poor digestion, dry nasal passages, and can easily catch colds, insomnia and fatigue</w:t>
                      </w:r>
                    </w:p>
                    <w:p w14:paraId="18242830" w14:textId="77777777" w:rsidR="00271710" w:rsidRDefault="00271710" w:rsidP="00B00723">
                      <w:pPr>
                        <w:pStyle w:val="BodyText2"/>
                      </w:pPr>
                      <w:r>
                        <w:t>Avoid: dry/crunchy goods, carbonated drinks, cold/raw veggies</w:t>
                      </w:r>
                    </w:p>
                    <w:p w14:paraId="3E266951" w14:textId="77777777" w:rsidR="00271710" w:rsidRDefault="00271710" w:rsidP="00B00723">
                      <w:pPr>
                        <w:pStyle w:val="BodyText2"/>
                      </w:pPr>
                      <w:r>
                        <w:t>Eat warm cooked foods, nuts, and hot milk</w:t>
                      </w:r>
                    </w:p>
                    <w:p w14:paraId="62A324E3" w14:textId="77777777" w:rsidR="00271710" w:rsidRDefault="00271710" w:rsidP="00B00723">
                      <w:pPr>
                        <w:pStyle w:val="BodyText2"/>
                      </w:pPr>
                    </w:p>
                  </w:txbxContent>
                </v:textbox>
                <w10:wrap type="tight" anchorx="page" anchory="page"/>
              </v:shape>
            </w:pict>
          </mc:Fallback>
        </mc:AlternateContent>
      </w:r>
      <w:r w:rsidR="00B83EA6">
        <w:rPr>
          <w:noProof/>
        </w:rPr>
        <mc:AlternateContent>
          <mc:Choice Requires="wps">
            <w:drawing>
              <wp:anchor distT="0" distB="0" distL="114300" distR="114300" simplePos="0" relativeHeight="251658250" behindDoc="0" locked="0" layoutInCell="1" allowOverlap="1" wp14:anchorId="4BC1FA7F" wp14:editId="6BB3C85B">
                <wp:simplePos x="0" y="0"/>
                <wp:positionH relativeFrom="page">
                  <wp:posOffset>584200</wp:posOffset>
                </wp:positionH>
                <wp:positionV relativeFrom="page">
                  <wp:posOffset>459740</wp:posOffset>
                </wp:positionV>
                <wp:extent cx="2336800" cy="521335"/>
                <wp:effectExtent l="0" t="0" r="0" b="12065"/>
                <wp:wrapTight wrapText="bothSides">
                  <wp:wrapPolygon edited="0">
                    <wp:start x="235" y="0"/>
                    <wp:lineTo x="235" y="21048"/>
                    <wp:lineTo x="21130" y="21048"/>
                    <wp:lineTo x="21130" y="0"/>
                    <wp:lineTo x="235" y="0"/>
                  </wp:wrapPolygon>
                </wp:wrapTight>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5A924F5" w14:textId="77777777" w:rsidR="00271710" w:rsidRDefault="00271710" w:rsidP="00B00723">
                            <w:pPr>
                              <w:pStyle w:val="Heading2"/>
                            </w:pPr>
                            <w:r>
                              <w:t>Vata Dosha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46pt;margin-top:36.2pt;width:184pt;height:41.0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" filled="f" stroked="f">
                <v:textbox inset=",0,,0">
                  <w:txbxContent>
                    <w:p w14:paraId="35A924F5" w14:textId="77777777" w:rsidR="00271710" w:rsidRDefault="00271710" w:rsidP="00B00723">
                      <w:pPr>
                        <w:pStyle w:val="Heading2"/>
                      </w:pPr>
                      <w:r>
                        <w:t>Vata Dosha</w:t>
                      </w:r>
                    </w:p>
                  </w:txbxContent>
                </v:textbox>
                <w10:wrap type="tight" anchorx="page" anchory="page"/>
              </v:shape>
            </w:pict>
          </mc:Fallback>
        </mc:AlternateContent>
      </w:r>
      <w:r w:rsidR="00B83EA6" w:rsidRPr="00B83EA6">
        <w:t xml:space="preserve"> </w:t>
      </w:r>
      <w:r w:rsidR="00A547FA">
        <w:br w:type="page"/>
      </w:r>
      <w:r w:rsidR="00732FB6">
        <w:rPr>
          <w:noProof/>
        </w:rPr>
        <w:lastRenderedPageBreak/>
        <w:drawing>
          <wp:anchor distT="0" distB="0" distL="114300" distR="114300" simplePos="0" relativeHeight="251662383" behindDoc="0" locked="0" layoutInCell="1" allowOverlap="1" wp14:anchorId="6B1A2C50" wp14:editId="6622F092">
            <wp:simplePos x="0" y="0"/>
            <wp:positionH relativeFrom="page">
              <wp:posOffset>457200</wp:posOffset>
            </wp:positionH>
            <wp:positionV relativeFrom="page">
              <wp:posOffset>5226685</wp:posOffset>
            </wp:positionV>
            <wp:extent cx="2562225" cy="2092960"/>
            <wp:effectExtent l="0" t="0" r="3175" b="0"/>
            <wp:wrapThrough wrapText="bothSides">
              <wp:wrapPolygon edited="0">
                <wp:start x="0" y="0"/>
                <wp:lineTo x="0" y="21233"/>
                <wp:lineTo x="21413" y="21233"/>
                <wp:lineTo x="21413" y="0"/>
                <wp:lineTo x="0" y="0"/>
              </wp:wrapPolygon>
            </wp:wrapThrough>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2225" cy="209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FB6">
        <w:rPr>
          <w:noProof/>
        </w:rPr>
        <w:drawing>
          <wp:anchor distT="0" distB="0" distL="114300" distR="114300" simplePos="0" relativeHeight="251664431" behindDoc="0" locked="0" layoutInCell="1" allowOverlap="1" wp14:anchorId="65740673" wp14:editId="2F285BD2">
            <wp:simplePos x="0" y="0"/>
            <wp:positionH relativeFrom="page">
              <wp:posOffset>457200</wp:posOffset>
            </wp:positionH>
            <wp:positionV relativeFrom="page">
              <wp:posOffset>2597150</wp:posOffset>
            </wp:positionV>
            <wp:extent cx="2587625" cy="2629535"/>
            <wp:effectExtent l="0" t="0" r="3175" b="12065"/>
            <wp:wrapThrough wrapText="bothSides">
              <wp:wrapPolygon edited="0">
                <wp:start x="0" y="0"/>
                <wp:lineTo x="0" y="21490"/>
                <wp:lineTo x="21414" y="21490"/>
                <wp:lineTo x="21414" y="0"/>
                <wp:lineTo x="0" y="0"/>
              </wp:wrapPolygon>
            </wp:wrapThrough>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7625" cy="262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732FB6">
        <w:rPr>
          <w:noProof/>
        </w:rPr>
        <w:drawing>
          <wp:anchor distT="0" distB="0" distL="114300" distR="114300" simplePos="0" relativeHeight="251660335" behindDoc="0" locked="0" layoutInCell="1" allowOverlap="1" wp14:anchorId="3A574C4C" wp14:editId="4216E49D">
            <wp:simplePos x="0" y="0"/>
            <wp:positionH relativeFrom="page">
              <wp:posOffset>6629400</wp:posOffset>
            </wp:positionH>
            <wp:positionV relativeFrom="page">
              <wp:posOffset>457200</wp:posOffset>
            </wp:positionV>
            <wp:extent cx="2793365" cy="2793365"/>
            <wp:effectExtent l="0" t="0" r="635" b="635"/>
            <wp:wrapThrough wrapText="bothSides">
              <wp:wrapPolygon edited="0">
                <wp:start x="9428" y="0"/>
                <wp:lineTo x="7071" y="786"/>
                <wp:lineTo x="3143" y="2750"/>
                <wp:lineTo x="2160" y="4517"/>
                <wp:lineTo x="982" y="6285"/>
                <wp:lineTo x="589" y="6678"/>
                <wp:lineTo x="0" y="8642"/>
                <wp:lineTo x="196" y="12570"/>
                <wp:lineTo x="1178" y="15713"/>
                <wp:lineTo x="3339" y="19248"/>
                <wp:lineTo x="8838" y="21409"/>
                <wp:lineTo x="12570" y="21409"/>
                <wp:lineTo x="18070" y="19248"/>
                <wp:lineTo x="20230" y="15713"/>
                <wp:lineTo x="21212" y="12570"/>
                <wp:lineTo x="21409" y="8642"/>
                <wp:lineTo x="20819" y="6678"/>
                <wp:lineTo x="20426" y="6285"/>
                <wp:lineTo x="18855" y="3928"/>
                <wp:lineTo x="18462" y="2750"/>
                <wp:lineTo x="14338" y="786"/>
                <wp:lineTo x="11981" y="0"/>
                <wp:lineTo x="9428" y="0"/>
              </wp:wrapPolygon>
            </wp:wrapThrough>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3365" cy="279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86ADE">
        <w:rPr>
          <w:noProof/>
        </w:rPr>
        <mc:AlternateContent>
          <mc:Choice Requires="wps">
            <w:drawing>
              <wp:anchor distT="0" distB="0" distL="114300" distR="114300" simplePos="0" relativeHeight="251658259" behindDoc="0" locked="0" layoutInCell="0" allowOverlap="1" wp14:anchorId="034D2F2F" wp14:editId="4317D0E0">
                <wp:simplePos x="0" y="0"/>
                <wp:positionH relativeFrom="page">
                  <wp:posOffset>3200400</wp:posOffset>
                </wp:positionH>
                <wp:positionV relativeFrom="page">
                  <wp:posOffset>4152900</wp:posOffset>
                </wp:positionV>
                <wp:extent cx="2926080" cy="2933700"/>
                <wp:effectExtent l="0" t="0" r="0" b="12700"/>
                <wp:wrapTight wrapText="bothSides">
                  <wp:wrapPolygon edited="0">
                    <wp:start x="188" y="0"/>
                    <wp:lineTo x="188" y="21506"/>
                    <wp:lineTo x="21188" y="21506"/>
                    <wp:lineTo x="21188" y="0"/>
                    <wp:lineTo x="188" y="0"/>
                  </wp:wrapPolygon>
                </wp:wrapTight>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93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7">
                        <w:txbxContent>
                          <w:p w14:paraId="2C0B2146" w14:textId="77777777" w:rsidR="00271710" w:rsidRDefault="00271710" w:rsidP="00B00723">
                            <w:pPr>
                              <w:pStyle w:val="BodyText"/>
                            </w:pPr>
                            <w:r>
                              <w:t>Everything in the universe, living or non-living, is connected. Good health is possible when body, mind, and spirit are in harmony with the universe, while poor health and sickness are a result of a disruption in this harmony.</w:t>
                            </w:r>
                          </w:p>
                          <w:p w14:paraId="42083912" w14:textId="77777777" w:rsidR="00271710" w:rsidRDefault="00271710" w:rsidP="00B00723">
                            <w:pPr>
                              <w:pStyle w:val="BodyText"/>
                            </w:pPr>
                            <w:r>
                              <w:t>Anything affecting physical, spiritual, or emotional health can throw you out of balance with the universe. This includes genetics, injuries, seasonal changes, emotions, and age.</w:t>
                            </w:r>
                          </w:p>
                          <w:p w14:paraId="50823BAF" w14:textId="77777777" w:rsidR="00271710" w:rsidRDefault="00271710" w:rsidP="00B00723">
                            <w:pPr>
                              <w:pStyle w:val="BodyText"/>
                            </w:pPr>
                            <w:r>
                              <w:t>Every person is made up of a combination of the five basic elements found in the universe: space, air, fire, water, and earth. These elements combine in the body to form three life energies, or doshas. Doshas control how your body works. These doshas are: vata dosha (space and air), pitta dosha (fire and water), and kapha dosha (water and earth). Ayurveda believes that chances of sickness are linked to the balancing of your doshas.</w:t>
                            </w:r>
                          </w:p>
                          <w:p w14:paraId="2F3881BE" w14:textId="77777777" w:rsidR="00271710" w:rsidRDefault="00271710" w:rsidP="00B00723">
                            <w:pPr>
                              <w:pStyle w:val="BodyText"/>
                            </w:pPr>
                            <w:r>
                              <w:t xml:space="preserve">The main goal of Ayurvedic medicine is to cleanse the body of undigested food that can make you sick. </w:t>
                            </w:r>
                          </w:p>
                          <w:p w14:paraId="25D60F58" w14:textId="77777777" w:rsidR="00271710" w:rsidRDefault="00271710" w:rsidP="00B00723">
                            <w:pPr>
                              <w:pStyle w:val="BodyText"/>
                            </w:pPr>
                            <w:r>
                              <w:t>Common Ayurvedic treatments include massage, aromatherapy, breathing exercises, stretching, yoga, diet changes, herbs, vitamins, minerals, plant-based oils and spices.</w:t>
                            </w:r>
                          </w:p>
                          <w:p w14:paraId="20177B16" w14:textId="77777777" w:rsidR="00271710" w:rsidRDefault="00271710" w:rsidP="00B00723">
                            <w:pPr>
                              <w:pStyle w:val="BodyText"/>
                            </w:pPr>
                            <w:r>
                              <w:t>Treatments overall seek spiritual healing, improved immunity, and reduced symptoms.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margin-left:252pt;margin-top:327pt;width:230.4pt;height:231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" mv:complextextbox="1" o:allowincell="f" filled="f" stroked="f">
                <v:textbox style="mso-next-textbox:#Text Box 24" inset=",0,,0">
                  <w:txbxContent>
                    <w:p w14:paraId="2C0B2146" w14:textId="77777777" w:rsidR="00271710" w:rsidRDefault="00271710" w:rsidP="00B00723">
                      <w:pPr>
                        <w:pStyle w:val="BodyText"/>
                      </w:pPr>
                      <w:r>
                        <w:t>Everything in the universe, living or non-living, is connected. Good health is possible when body, mind, and spirit are in harmony with the universe, while poor health and sickness are a result of a disruption in this harmony.</w:t>
                      </w:r>
                    </w:p>
                    <w:p w14:paraId="42083912" w14:textId="77777777" w:rsidR="00271710" w:rsidRDefault="00271710" w:rsidP="00B00723">
                      <w:pPr>
                        <w:pStyle w:val="BodyText"/>
                      </w:pPr>
                      <w:r>
                        <w:t>Anything affecting physical, spiritual, or emotional health can throw you out of balance with the universe. This includes genetics, injuries, seasonal changes, emotions, and age.</w:t>
                      </w:r>
                    </w:p>
                    <w:p w14:paraId="50823BAF" w14:textId="77777777" w:rsidR="00271710" w:rsidRDefault="00271710" w:rsidP="00B00723">
                      <w:pPr>
                        <w:pStyle w:val="BodyText"/>
                      </w:pPr>
                      <w:r>
                        <w:t>Every person is made up of a combination of the five basic elements found in the universe: space, air, fire, water, and earth. These elements combine in the body to form three life energies, or doshas. Doshas control how your body works. These doshas are: vata dosha (space and air), pitta dosha (fire and water), and kapha dosha (water and earth). Ayurveda believes that chances of sickness are linked to the balancing of your doshas.</w:t>
                      </w:r>
                    </w:p>
                    <w:p w14:paraId="2F3881BE" w14:textId="77777777" w:rsidR="00271710" w:rsidRDefault="00271710" w:rsidP="00B00723">
                      <w:pPr>
                        <w:pStyle w:val="BodyText"/>
                      </w:pPr>
                      <w:r>
                        <w:t xml:space="preserve">The main goal of Ayurvedic medicine is to cleanse the body of undigested food that can make you sick. </w:t>
                      </w:r>
                    </w:p>
                    <w:p w14:paraId="25D60F58" w14:textId="77777777" w:rsidR="00271710" w:rsidRDefault="00271710" w:rsidP="00B00723">
                      <w:pPr>
                        <w:pStyle w:val="BodyText"/>
                      </w:pPr>
                      <w:r>
                        <w:t>Common Ayurvedic treatments include massage, aromatherapy, breathing exercises, stretching, yoga, diet changes, herbs, vitamins, minerals, plant-based oils and spices.</w:t>
                      </w:r>
                    </w:p>
                    <w:p w14:paraId="20177B16" w14:textId="77777777" w:rsidR="00271710" w:rsidRDefault="00271710" w:rsidP="00B00723">
                      <w:pPr>
                        <w:pStyle w:val="BodyText"/>
                      </w:pPr>
                      <w:r>
                        <w:t>Treatments overall seek spiritual healing, improved immunity, and reduced symptoms.</w:t>
                      </w:r>
                    </w:p>
                  </w:txbxContent>
                </v:textbox>
                <w10:wrap type="tight" anchorx="page" anchory="page"/>
              </v:shape>
            </w:pict>
          </mc:Fallback>
        </mc:AlternateContent>
      </w:r>
      <w:r w:rsidR="00886ADE">
        <w:rPr>
          <w:noProof/>
        </w:rPr>
        <mc:AlternateContent>
          <mc:Choice Requires="wps">
            <w:drawing>
              <wp:anchor distT="0" distB="0" distL="114300" distR="114300" simplePos="0" relativeHeight="251658279" behindDoc="0" locked="0" layoutInCell="0" allowOverlap="1" wp14:anchorId="03B50111" wp14:editId="51F68B91">
                <wp:simplePos x="0" y="0"/>
                <wp:positionH relativeFrom="page">
                  <wp:posOffset>720725</wp:posOffset>
                </wp:positionH>
                <wp:positionV relativeFrom="page">
                  <wp:posOffset>1181100</wp:posOffset>
                </wp:positionV>
                <wp:extent cx="5807075" cy="1333500"/>
                <wp:effectExtent l="0" t="0" r="0" b="12700"/>
                <wp:wrapTight wrapText="bothSides">
                  <wp:wrapPolygon edited="0">
                    <wp:start x="94" y="0"/>
                    <wp:lineTo x="94" y="21394"/>
                    <wp:lineTo x="21446" y="21394"/>
                    <wp:lineTo x="21446" y="0"/>
                    <wp:lineTo x="94" y="0"/>
                  </wp:wrapPolygon>
                </wp:wrapTight>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7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14553B0" w14:textId="5F22EFF3" w:rsidR="00271710" w:rsidRPr="001644CE" w:rsidRDefault="00271710" w:rsidP="00B00723">
                            <w:pPr>
                              <w:pStyle w:val="BodyText3"/>
                            </w:pPr>
                            <w:r>
                              <w:t xml:space="preserve">Ayurvedic medicine is one of the world’s oldest medical systems, originating in India more than 3,000 years ago. Instead of guessing what foods, behaviors, and supplements are appropriate to you, Ayurveda follows a prescriptive path uniquely developed for your body type, or dosha. Most people have one prominent and a secondary dosha. Benefits of Ayurveda are seen in the body, mental, and emotional health. Ayurveda promotes herbal compounds, special diets, yoga, massage, and other unique practices. </w:t>
                            </w:r>
                            <w:r w:rsidR="00A86727">
                              <w:t>With this holistic approach to health, Ayurveda helps create</w:t>
                            </w:r>
                            <w:r>
                              <w:t xml:space="preserve"> balance, happiness, and vitality.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margin-left:56.75pt;margin-top:93pt;width:457.25pt;height:105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" mv:complextextbox="1" o:allowincell="f" filled="f" stroked="f">
                <v:textbox inset=",0,,0">
                  <w:txbxContent>
                    <w:p w14:paraId="214553B0" w14:textId="5F22EFF3" w:rsidR="00271710" w:rsidRPr="001644CE" w:rsidRDefault="00271710" w:rsidP="00B00723">
                      <w:pPr>
                        <w:pStyle w:val="BodyText3"/>
                      </w:pPr>
                      <w:r>
                        <w:t xml:space="preserve">Ayurvedic medicine is one of the world’s oldest medical systems, originating in India more than 3,000 years ago. Instead of guessing what foods, behaviors, and supplements are appropriate to you, Ayurveda follows a prescriptive path uniquely developed for your body type, or dosha. Most people have one prominent and a secondary dosha. Benefits of Ayurveda are seen in the body, mental, and emotional health. Ayurveda promotes herbal compounds, special diets, yoga, massage, and other unique practices. </w:t>
                      </w:r>
                      <w:r w:rsidR="00A86727">
                        <w:t>With this holistic approach to health, Ayurveda helps create</w:t>
                      </w:r>
                      <w:r>
                        <w:t xml:space="preserve"> balance, happiness, and vitality.</w:t>
                      </w:r>
                    </w:p>
                  </w:txbxContent>
                </v:textbox>
                <w10:wrap type="tight" anchorx="page" anchory="page"/>
              </v:shape>
            </w:pict>
          </mc:Fallback>
        </mc:AlternateContent>
      </w:r>
      <w:r w:rsidR="00A547FA">
        <w:rPr>
          <w:noProof/>
        </w:rPr>
        <w:drawing>
          <wp:anchor distT="0" distB="0" distL="114300" distR="114300" simplePos="0" relativeHeight="251658276" behindDoc="0" locked="0" layoutInCell="1" allowOverlap="1" wp14:anchorId="7A5521D3" wp14:editId="2EFF87ED">
            <wp:simplePos x="0" y="0"/>
            <wp:positionH relativeFrom="page">
              <wp:posOffset>434340</wp:posOffset>
            </wp:positionH>
            <wp:positionV relativeFrom="page">
              <wp:posOffset>457200</wp:posOffset>
            </wp:positionV>
            <wp:extent cx="9189720" cy="2953385"/>
            <wp:effectExtent l="25400" t="0" r="5080" b="0"/>
            <wp:wrapNone/>
            <wp:docPr id="31" name="Picture 2" descr=":p2-spec-brochure-fc12-R2:Assets: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spec-brochure-fc12-R2:Assets:interiorOverlay.png"/>
                    <pic:cNvPicPr>
                      <a:picLocks noChangeAspect="1" noChangeArrowheads="1"/>
                    </pic:cNvPicPr>
                  </pic:nvPicPr>
                  <pic:blipFill>
                    <a:blip r:embed="rId14"/>
                    <a:srcRect/>
                    <a:stretch>
                      <a:fillRect/>
                    </a:stretch>
                  </pic:blipFill>
                  <pic:spPr bwMode="auto">
                    <a:xfrm>
                      <a:off x="0" y="0"/>
                      <a:ext cx="9189720" cy="2953385"/>
                    </a:xfrm>
                    <a:prstGeom prst="rect">
                      <a:avLst/>
                    </a:prstGeom>
                    <a:noFill/>
                    <a:ln w="9525">
                      <a:noFill/>
                      <a:miter lim="800000"/>
                      <a:headEnd/>
                      <a:tailEnd/>
                    </a:ln>
                  </pic:spPr>
                </pic:pic>
              </a:graphicData>
            </a:graphic>
          </wp:anchor>
        </w:drawing>
      </w:r>
      <w:r w:rsidR="00FF19A4">
        <w:rPr>
          <w:noProof/>
        </w:rPr>
        <mc:AlternateContent>
          <mc:Choice Requires="wps">
            <w:drawing>
              <wp:anchor distT="0" distB="0" distL="114300" distR="114300" simplePos="0" relativeHeight="251658278" behindDoc="0" locked="0" layoutInCell="0" allowOverlap="1" wp14:anchorId="1C0E54B5" wp14:editId="6CD473C6">
                <wp:simplePos x="0" y="0"/>
                <wp:positionH relativeFrom="page">
                  <wp:posOffset>720725</wp:posOffset>
                </wp:positionH>
                <wp:positionV relativeFrom="page">
                  <wp:posOffset>589915</wp:posOffset>
                </wp:positionV>
                <wp:extent cx="5794375" cy="584835"/>
                <wp:effectExtent l="0" t="0" r="0" b="24765"/>
                <wp:wrapTight wrapText="bothSides">
                  <wp:wrapPolygon edited="0">
                    <wp:start x="95" y="0"/>
                    <wp:lineTo x="95" y="21577"/>
                    <wp:lineTo x="21399" y="21577"/>
                    <wp:lineTo x="21399" y="0"/>
                    <wp:lineTo x="95" y="0"/>
                  </wp:wrapPolygon>
                </wp:wrapTight>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2E0C323" w14:textId="77777777" w:rsidR="00271710" w:rsidRPr="001644CE" w:rsidRDefault="00271710" w:rsidP="00B00723">
                            <w:pPr>
                              <w:pStyle w:val="Heading1"/>
                            </w:pPr>
                            <w:r>
                              <w:t>Ayurvedic Medicine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4" type="#_x0000_t202" style="position:absolute;margin-left:56.75pt;margin-top:46.45pt;width:456.25pt;height:46.05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" o:allowincell="f" filled="f" stroked="f">
                <v:textbox inset=",0,,0">
                  <w:txbxContent>
                    <w:p w14:paraId="02E0C323" w14:textId="77777777" w:rsidR="00271710" w:rsidRPr="001644CE" w:rsidRDefault="00271710" w:rsidP="00B00723">
                      <w:pPr>
                        <w:pStyle w:val="Heading1"/>
                      </w:pPr>
                      <w:r>
                        <w:t>Ayurvedic Medicine</w:t>
                      </w:r>
                    </w:p>
                  </w:txbxContent>
                </v:textbox>
                <w10:wrap type="tight" anchorx="page" anchory="page"/>
              </v:shape>
            </w:pict>
          </mc:Fallback>
        </mc:AlternateContent>
      </w:r>
      <w:r w:rsidR="00FF19A4">
        <w:rPr>
          <w:noProof/>
        </w:rPr>
        <mc:AlternateContent>
          <mc:Choice Requires="wps">
            <w:drawing>
              <wp:anchor distT="0" distB="0" distL="114300" distR="114300" simplePos="0" relativeHeight="251658258" behindDoc="0" locked="0" layoutInCell="0" allowOverlap="1" wp14:anchorId="2D6A72D5" wp14:editId="67C4319D">
                <wp:simplePos x="0" y="0"/>
                <wp:positionH relativeFrom="page">
                  <wp:posOffset>3335020</wp:posOffset>
                </wp:positionH>
                <wp:positionV relativeFrom="page">
                  <wp:posOffset>3479800</wp:posOffset>
                </wp:positionV>
                <wp:extent cx="5974080" cy="521335"/>
                <wp:effectExtent l="0" t="0" r="0" b="12065"/>
                <wp:wrapTight wrapText="bothSides">
                  <wp:wrapPolygon edited="0">
                    <wp:start x="92" y="0"/>
                    <wp:lineTo x="92" y="21048"/>
                    <wp:lineTo x="21398" y="21048"/>
                    <wp:lineTo x="21398" y="0"/>
                    <wp:lineTo x="92" y="0"/>
                  </wp:wrapPolygon>
                </wp:wrapTight>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942F67E" w14:textId="77777777" w:rsidR="00271710" w:rsidRPr="001644CE" w:rsidRDefault="00271710" w:rsidP="00B00723">
                            <w:pPr>
                              <w:pStyle w:val="Heading3"/>
                            </w:pPr>
                            <w:r>
                              <w:t>Ayurvedic Theory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margin-left:262.6pt;margin-top:274pt;width:470.4pt;height:41.0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" o:allowincell="f" filled="f" stroked="f">
                <v:textbox inset=",0,,0">
                  <w:txbxContent>
                    <w:p w14:paraId="4942F67E" w14:textId="77777777" w:rsidR="00271710" w:rsidRPr="001644CE" w:rsidRDefault="00271710" w:rsidP="00B00723">
                      <w:pPr>
                        <w:pStyle w:val="Heading3"/>
                      </w:pPr>
                      <w:r>
                        <w:t>Ayurvedic Theory</w:t>
                      </w:r>
                    </w:p>
                  </w:txbxContent>
                </v:textbox>
                <w10:wrap type="tight" anchorx="page" anchory="page"/>
              </v:shape>
            </w:pict>
          </mc:Fallback>
        </mc:AlternateContent>
      </w:r>
      <w:r w:rsidR="00FF19A4">
        <w:rPr>
          <w:noProof/>
        </w:rPr>
        <mc:AlternateContent>
          <mc:Choice Requires="wps">
            <w:drawing>
              <wp:anchor distT="0" distB="0" distL="114300" distR="114300" simplePos="0" relativeHeight="251658260" behindDoc="0" locked="0" layoutInCell="0" allowOverlap="1" wp14:anchorId="6CB044E0" wp14:editId="414F3458">
                <wp:simplePos x="0" y="0"/>
                <wp:positionH relativeFrom="page">
                  <wp:posOffset>6383020</wp:posOffset>
                </wp:positionH>
                <wp:positionV relativeFrom="page">
                  <wp:posOffset>4152900</wp:posOffset>
                </wp:positionV>
                <wp:extent cx="2926080" cy="2933700"/>
                <wp:effectExtent l="0" t="0" r="0" b="12700"/>
                <wp:wrapTight wrapText="bothSides">
                  <wp:wrapPolygon edited="0">
                    <wp:start x="188" y="0"/>
                    <wp:lineTo x="188" y="21506"/>
                    <wp:lineTo x="21188" y="21506"/>
                    <wp:lineTo x="21188" y="0"/>
                    <wp:lineTo x="188" y="0"/>
                  </wp:wrapPolygon>
                </wp:wrapTight>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93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7"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margin-left:502.6pt;margin-top:327pt;width:230.4pt;height:231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" mv:complextextbox="1" o:allowincell="f" filled="f" stroked="f">
                <v:textbox inset=",0,,0">
                  <w:txbxContent/>
                </v:textbox>
                <w10:wrap type="tight" anchorx="page" anchory="page"/>
              </v:shape>
            </w:pict>
          </mc:Fallback>
        </mc:AlternateContent>
      </w:r>
    </w:p>
    <w:sectPr w:rsidR="00B00723" w:rsidSect="00B00723">
      <w:headerReference w:type="default" r:id="rId15"/>
      <w:headerReference w:type="first" r:id="rId16"/>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E6A72F" w14:textId="77777777" w:rsidR="00943FB5" w:rsidRDefault="00943FB5">
      <w:r>
        <w:separator/>
      </w:r>
    </w:p>
  </w:endnote>
  <w:endnote w:type="continuationSeparator" w:id="0">
    <w:p w14:paraId="77B7C2F1" w14:textId="77777777" w:rsidR="00943FB5" w:rsidRDefault="00943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メイリオ">
    <w:charset w:val="4E"/>
    <w:family w:val="auto"/>
    <w:pitch w:val="variable"/>
    <w:sig w:usb0="E10102FF" w:usb1="EAC7FFFF" w:usb2="0001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A29A12" w14:textId="77777777" w:rsidR="00943FB5" w:rsidRDefault="00943FB5">
      <w:r>
        <w:separator/>
      </w:r>
    </w:p>
  </w:footnote>
  <w:footnote w:type="continuationSeparator" w:id="0">
    <w:p w14:paraId="5C008246" w14:textId="77777777" w:rsidR="00943FB5" w:rsidRDefault="00943F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25E66" w14:textId="77777777" w:rsidR="00271710" w:rsidRDefault="00271710">
    <w:pPr>
      <w:pStyle w:val="Header"/>
    </w:pPr>
    <w:r>
      <w:rPr>
        <w:noProof/>
      </w:rPr>
      <mc:AlternateContent>
        <mc:Choice Requires="wps">
          <w:drawing>
            <wp:anchor distT="0" distB="0" distL="114300" distR="114300" simplePos="0" relativeHeight="251658240" behindDoc="0" locked="0" layoutInCell="0" allowOverlap="1" wp14:anchorId="67ECFF9E" wp14:editId="0A173E2C">
              <wp:simplePos x="0" y="0"/>
              <wp:positionH relativeFrom="page">
                <wp:posOffset>457200</wp:posOffset>
              </wp:positionH>
              <wp:positionV relativeFrom="page">
                <wp:posOffset>1718945</wp:posOffset>
              </wp:positionV>
              <wp:extent cx="9144000" cy="5600700"/>
              <wp:effectExtent l="0" t="4445"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60070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135.35pt;width:10in;height:4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B67C6" w14:textId="77777777" w:rsidR="00271710" w:rsidRDefault="00271710">
    <w:pPr>
      <w:pStyle w:val="Header"/>
    </w:pPr>
    <w:r>
      <w:rPr>
        <w:noProof/>
      </w:rPr>
      <mc:AlternateContent>
        <mc:Choice Requires="wps">
          <w:drawing>
            <wp:anchor distT="0" distB="0" distL="114300" distR="114300" simplePos="0" relativeHeight="251658236" behindDoc="0" locked="0" layoutInCell="0" allowOverlap="1" wp14:anchorId="38B8D56F" wp14:editId="25E0C6B0">
              <wp:simplePos x="0" y="0"/>
              <wp:positionH relativeFrom="page">
                <wp:posOffset>7026275</wp:posOffset>
              </wp:positionH>
              <wp:positionV relativeFrom="page">
                <wp:posOffset>457200</wp:posOffset>
              </wp:positionV>
              <wp:extent cx="2587625" cy="6812280"/>
              <wp:effectExtent l="3175"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53.25pt;margin-top:36pt;width:203.75pt;height:536.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BvDV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nmEkSAcpeg+kEdFwilJ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5" behindDoc="0" locked="0" layoutInCell="0" allowOverlap="1" wp14:anchorId="3B330CBA" wp14:editId="307C1DA7">
              <wp:simplePos x="0" y="0"/>
              <wp:positionH relativeFrom="page">
                <wp:posOffset>3747770</wp:posOffset>
              </wp:positionH>
              <wp:positionV relativeFrom="page">
                <wp:posOffset>457200</wp:posOffset>
              </wp:positionV>
              <wp:extent cx="2587625" cy="6812280"/>
              <wp:effectExtent l="1270" t="0" r="1905"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95.1pt;margin-top:36pt;width:203.75pt;height:536.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vMNl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TjASpIMUvQfSiGg4RTN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248A6098" wp14:editId="6BA86149">
              <wp:simplePos x="0" y="0"/>
              <wp:positionH relativeFrom="page">
                <wp:posOffset>457200</wp:posOffset>
              </wp:positionH>
              <wp:positionV relativeFrom="page">
                <wp:posOffset>457200</wp:posOffset>
              </wp:positionV>
              <wp:extent cx="2587625" cy="6812280"/>
              <wp:effectExtent l="0" t="0" r="317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203.75pt;height:536.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884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B00723"/>
    <w:rsid w:val="00271710"/>
    <w:rsid w:val="0027736C"/>
    <w:rsid w:val="002C5DE1"/>
    <w:rsid w:val="003532AE"/>
    <w:rsid w:val="00355E27"/>
    <w:rsid w:val="00490793"/>
    <w:rsid w:val="005140FF"/>
    <w:rsid w:val="00577AB2"/>
    <w:rsid w:val="005B37FF"/>
    <w:rsid w:val="006E27A7"/>
    <w:rsid w:val="00732FB6"/>
    <w:rsid w:val="007D0A1F"/>
    <w:rsid w:val="00844F62"/>
    <w:rsid w:val="00886ADE"/>
    <w:rsid w:val="00943FB5"/>
    <w:rsid w:val="00A30E88"/>
    <w:rsid w:val="00A547FA"/>
    <w:rsid w:val="00A86727"/>
    <w:rsid w:val="00B00723"/>
    <w:rsid w:val="00B43054"/>
    <w:rsid w:val="00B83EA6"/>
    <w:rsid w:val="00C21043"/>
    <w:rsid w:val="00C97488"/>
    <w:rsid w:val="00FF19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A83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2" w:uiPriority="9" w:qFormat="1"/>
    <w:lsdException w:name="heading 4" w:uiPriority="9" w:qFormat="1"/>
    <w:lsdException w:name="Body Text" w:uiPriority="99"/>
    <w:lsdException w:name="Body Text 2" w:uiPriority="99"/>
    <w:lsdException w:name="Hyperlink" w:uiPriority="99"/>
  </w:latentStyles>
  <w:style w:type="paragraph" w:default="1" w:styleId="Normal">
    <w:name w:val="Normal"/>
    <w:qFormat/>
    <w:rsid w:val="00B43054"/>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6FA41C"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6FA41C" w:themeColor="text2"/>
      <w:sz w:val="36"/>
    </w:rPr>
  </w:style>
  <w:style w:type="character" w:customStyle="1" w:styleId="FooterChar">
    <w:name w:val="Footer Char"/>
    <w:basedOn w:val="DefaultParagraphFont"/>
    <w:link w:val="Footer"/>
    <w:uiPriority w:val="99"/>
    <w:rsid w:val="001644CE"/>
    <w:rPr>
      <w:color w:val="6FA41C"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6FA41C"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6FA41C"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6FA41C"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character" w:styleId="Hyperlink">
    <w:name w:val="Hyperlink"/>
    <w:basedOn w:val="DefaultParagraphFont"/>
    <w:uiPriority w:val="99"/>
    <w:unhideWhenUsed/>
    <w:rsid w:val="00B43054"/>
    <w:rPr>
      <w:color w:val="496116"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2" w:uiPriority="9" w:qFormat="1"/>
    <w:lsdException w:name="heading 4" w:uiPriority="9" w:qFormat="1"/>
    <w:lsdException w:name="Body Text" w:uiPriority="99"/>
    <w:lsdException w:name="Body Text 2" w:uiPriority="99"/>
    <w:lsdException w:name="Hyperlink" w:uiPriority="99"/>
  </w:latentStyles>
  <w:style w:type="paragraph" w:default="1" w:styleId="Normal">
    <w:name w:val="Normal"/>
    <w:qFormat/>
    <w:rsid w:val="00B43054"/>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6FA41C"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6FA41C" w:themeColor="text2"/>
      <w:sz w:val="36"/>
    </w:rPr>
  </w:style>
  <w:style w:type="character" w:customStyle="1" w:styleId="FooterChar">
    <w:name w:val="Footer Char"/>
    <w:basedOn w:val="DefaultParagraphFont"/>
    <w:link w:val="Footer"/>
    <w:uiPriority w:val="99"/>
    <w:rsid w:val="001644CE"/>
    <w:rPr>
      <w:color w:val="6FA41C"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6FA41C"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6FA41C"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6FA41C"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character" w:styleId="Hyperlink">
    <w:name w:val="Hyperlink"/>
    <w:basedOn w:val="DefaultParagraphFont"/>
    <w:uiPriority w:val="99"/>
    <w:unhideWhenUsed/>
    <w:rsid w:val="00B43054"/>
    <w:rPr>
      <w:color w:val="49611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doshaquiz.chopra.com/" TargetMode="External"/><Relationship Id="rId9" Type="http://schemas.openxmlformats.org/officeDocument/2006/relationships/hyperlink" Target="http://doshaquiz.chopra.com/" TargetMode="External"/><Relationship Id="rId10"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Flow%20Trifold%20Brochure.dotx" TargetMode="External"/></Relationships>
</file>

<file path=word/theme/theme1.xml><?xml version="1.0" encoding="utf-8"?>
<a:theme xmlns:a="http://schemas.openxmlformats.org/drawingml/2006/main" name="Office Theme">
  <a:themeElements>
    <a:clrScheme name="Flow Trifold Brochure">
      <a:dk1>
        <a:sysClr val="windowText" lastClr="000000"/>
      </a:dk1>
      <a:lt1>
        <a:sysClr val="window" lastClr="FFFFFF"/>
      </a:lt1>
      <a:dk2>
        <a:srgbClr val="6FA41C"/>
      </a:dk2>
      <a:lt2>
        <a:srgbClr val="9CC542"/>
      </a:lt2>
      <a:accent1>
        <a:srgbClr val="F4DB09"/>
      </a:accent1>
      <a:accent2>
        <a:srgbClr val="EE8D02"/>
      </a:accent2>
      <a:accent3>
        <a:srgbClr val="BE2602"/>
      </a:accent3>
      <a:accent4>
        <a:srgbClr val="3270BC"/>
      </a:accent4>
      <a:accent5>
        <a:srgbClr val="982BF4"/>
      </a:accent5>
      <a:accent6>
        <a:srgbClr val="5A1098"/>
      </a:accent6>
      <a:hlink>
        <a:srgbClr val="496116"/>
      </a:hlink>
      <a:folHlink>
        <a:srgbClr val="C0F05D"/>
      </a:folHlink>
    </a:clrScheme>
    <a:fontScheme name="Flow Trifold Brochure">
      <a:majorFont>
        <a:latin typeface="Corbel"/>
        <a:ea typeface=""/>
        <a:cs typeface=""/>
        <a:font script="Jpan" typeface="メイリオ"/>
      </a:majorFont>
      <a:minorFont>
        <a:latin typeface="Corbel"/>
        <a:ea typeface=""/>
        <a:cs typeface=""/>
        <a:font script="Jpan" typeface="メイリオ"/>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Flow Trifold Brochure.dotx</Template>
  <TotalTime>47</TotalTime>
  <Pages>2</Pages>
  <Words>2</Words>
  <Characters>17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Priyanka Shah</dc:creator>
  <cp:keywords/>
  <dc:description/>
  <cp:lastModifiedBy>Priyanka Shah</cp:lastModifiedBy>
  <cp:revision>5</cp:revision>
  <cp:lastPrinted>2007-09-24T18:24:00Z</cp:lastPrinted>
  <dcterms:created xsi:type="dcterms:W3CDTF">2014-02-03T03:26:00Z</dcterms:created>
  <dcterms:modified xsi:type="dcterms:W3CDTF">2014-02-03T04:56:00Z</dcterms:modified>
  <cp:category/>
</cp:coreProperties>
</file>